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0499" w14:textId="63EBF646" w:rsidR="006B4463" w:rsidRPr="00FE3543" w:rsidRDefault="00FB7AE8" w:rsidP="00193E2F">
      <w:pPr>
        <w:pStyle w:val="Kop2"/>
      </w:pPr>
      <w:r w:rsidRPr="00FB7AE8">
        <w:rPr>
          <w:noProof/>
          <w:lang w:eastAsia="nl-NL"/>
        </w:rPr>
        <w:drawing>
          <wp:anchor distT="0" distB="0" distL="114300" distR="114300" simplePos="0" relativeHeight="251658240" behindDoc="1" locked="0" layoutInCell="1" allowOverlap="1" wp14:anchorId="48EDBF54" wp14:editId="63D1E57C">
            <wp:simplePos x="0" y="0"/>
            <wp:positionH relativeFrom="column">
              <wp:posOffset>-177858</wp:posOffset>
            </wp:positionH>
            <wp:positionV relativeFrom="paragraph">
              <wp:posOffset>-164465</wp:posOffset>
            </wp:positionV>
            <wp:extent cx="1581150" cy="1381125"/>
            <wp:effectExtent l="0" t="0" r="0" b="9525"/>
            <wp:wrapNone/>
            <wp:docPr id="15" name="Graphic 14">
              <a:extLst xmlns:a="http://schemas.openxmlformats.org/drawingml/2006/main">
                <a:ext uri="{FF2B5EF4-FFF2-40B4-BE49-F238E27FC236}">
                  <a16:creationId xmlns:a16="http://schemas.microsoft.com/office/drawing/2014/main" id="{18CB2DC7-C5B7-430B-B1C4-3FC815D4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18CB2DC7-C5B7-430B-B1C4-3FC815D4B8D3}"/>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81150" cy="1381125"/>
                    </a:xfrm>
                    <a:prstGeom prst="rect">
                      <a:avLst/>
                    </a:prstGeom>
                  </pic:spPr>
                </pic:pic>
              </a:graphicData>
            </a:graphic>
          </wp:anchor>
        </w:drawing>
      </w:r>
      <w:r w:rsidR="00DC0328">
        <w:t>Tekst suggesties sociale media</w:t>
      </w:r>
    </w:p>
    <w:p w14:paraId="002E9B25" w14:textId="77777777" w:rsidR="00DC0328" w:rsidRDefault="00DC0328" w:rsidP="00C02A12"/>
    <w:p w14:paraId="58F41791" w14:textId="77777777" w:rsidR="00DC0328" w:rsidRDefault="00DC0328" w:rsidP="00C02A12"/>
    <w:p w14:paraId="521728D5" w14:textId="77777777" w:rsidR="00DC0328" w:rsidRDefault="00DC0328" w:rsidP="00C02A12"/>
    <w:p w14:paraId="0801C457" w14:textId="77777777" w:rsidR="00DC0328" w:rsidRDefault="00DC0328" w:rsidP="00C02A12"/>
    <w:p w14:paraId="1BA7E09C" w14:textId="4D58F725" w:rsidR="00DC0328" w:rsidRDefault="00DC0328" w:rsidP="00C02A12">
      <w:r>
        <w:t>Optie 1:</w:t>
      </w:r>
    </w:p>
    <w:p w14:paraId="7A1A0386" w14:textId="77777777" w:rsidR="00DC0328" w:rsidRDefault="00DC0328" w:rsidP="00C02A12"/>
    <w:p w14:paraId="2E52B456" w14:textId="61EA7440" w:rsidR="00DC0328" w:rsidRDefault="00DC0328" w:rsidP="00C02A12">
      <w:r>
        <w:rPr>
          <w:rFonts w:ascii="Open Sans" w:hAnsi="Open Sans" w:cs="Open Sans"/>
          <w:color w:val="971618"/>
          <w:sz w:val="27"/>
          <w:szCs w:val="27"/>
          <w:shd w:val="clear" w:color="auto" w:fill="FFFFFF"/>
        </w:rPr>
        <w:t>Help! De Utrechtse voetbalvelden raken vol op zaterdag.</w:t>
      </w:r>
    </w:p>
    <w:p w14:paraId="5F270E3F" w14:textId="7BD3F8A7" w:rsidR="00DC0328" w:rsidRDefault="00DC0328" w:rsidP="00C02A12">
      <w:r w:rsidRPr="00DC0328">
        <w:rPr>
          <w:rFonts w:ascii="Open Sans" w:hAnsi="Open Sans" w:cs="Open Sans"/>
          <w:color w:val="181818"/>
          <w:sz w:val="20"/>
          <w:shd w:val="clear" w:color="auto" w:fill="FFFFFF"/>
        </w:rPr>
        <w:t>Help! De Utrechtse voetbalbalvelden raken vol op zaterdag. Daar moeten we wat aan doen, zodat iedereen gewoon wedstrijden kan blijven spelen. Vanaf september kan een wedstrijd van jouw team af en toe verzet worden naar een andere dag dan de zaterdag, bijvoorbeeld de zondag of vrijdag. Dit laten we natuurlijk op tijd weten. Kijk voor meer informatie op: </w:t>
      </w:r>
      <w:hyperlink r:id="rId12" w:history="1">
        <w:r w:rsidRPr="00DC0328">
          <w:rPr>
            <w:rFonts w:ascii="Open Sans" w:hAnsi="Open Sans" w:cs="Open Sans"/>
            <w:color w:val="0000FF"/>
            <w:sz w:val="20"/>
            <w:u w:val="single"/>
          </w:rPr>
          <w:t>sportutrecht.nl/toekomstvoetbal</w:t>
        </w:r>
      </w:hyperlink>
    </w:p>
    <w:p w14:paraId="15C12498" w14:textId="77777777" w:rsidR="00DC0328" w:rsidRDefault="00DC0328" w:rsidP="00C02A12"/>
    <w:p w14:paraId="73A0E0F6" w14:textId="2133D686" w:rsidR="00DC0328" w:rsidRDefault="00DC0328" w:rsidP="00C02A12">
      <w:r>
        <w:t>Optie 2:</w:t>
      </w:r>
    </w:p>
    <w:p w14:paraId="4587FB81" w14:textId="466A5BD5" w:rsidR="00DC0328" w:rsidRPr="00DC0328" w:rsidRDefault="00DC0328" w:rsidP="00C02A12">
      <w:pPr>
        <w:rPr>
          <w:color w:val="C00000"/>
        </w:rPr>
      </w:pPr>
      <w:r w:rsidRPr="00DC0328">
        <w:rPr>
          <w:rFonts w:ascii="Open Sans" w:hAnsi="Open Sans" w:cs="Open Sans"/>
          <w:color w:val="C00000"/>
          <w:sz w:val="27"/>
          <w:szCs w:val="27"/>
          <w:shd w:val="clear" w:color="auto" w:fill="FFFFFF"/>
        </w:rPr>
        <w:t>Wedstrijden spelen op vrijdagavond of zondag.</w:t>
      </w:r>
    </w:p>
    <w:p w14:paraId="5ED29C18" w14:textId="17D4F3C2" w:rsidR="00DC0328" w:rsidRDefault="00DC0328" w:rsidP="00C02A12">
      <w:r w:rsidRPr="00DC0328">
        <w:rPr>
          <w:rFonts w:ascii="Open Sans" w:hAnsi="Open Sans" w:cs="Open Sans"/>
          <w:color w:val="181818"/>
          <w:sz w:val="20"/>
          <w:shd w:val="clear" w:color="auto" w:fill="FFFFFF"/>
        </w:rPr>
        <w:t>Wedstrijden spelen op vrijdagavond of zondag. Dit kan af en toe gebeuren in het nieuwe seizoen. De Utrechtse voetbalvelden zijn namelijk erg vol op de zaterdag. Natuurlijk laten we je dit op tijd weten, zodat je je bezoekje aan oma of de kroeg nog op tijd kunt plannen. Kijk voor meer informatie op: </w:t>
      </w:r>
      <w:hyperlink r:id="rId13" w:history="1">
        <w:r w:rsidRPr="00DC0328">
          <w:rPr>
            <w:rFonts w:ascii="Open Sans" w:hAnsi="Open Sans" w:cs="Open Sans"/>
            <w:color w:val="0000FF"/>
            <w:sz w:val="20"/>
            <w:u w:val="single"/>
          </w:rPr>
          <w:t>sportutrecht.nl/toekomstvoetbal</w:t>
        </w:r>
      </w:hyperlink>
    </w:p>
    <w:p w14:paraId="4AA1B54C" w14:textId="77777777" w:rsidR="00DC0328" w:rsidRDefault="00DC0328" w:rsidP="00C02A12"/>
    <w:p w14:paraId="54CF9008" w14:textId="37D41D28" w:rsidR="00DC0328" w:rsidRDefault="00DC0328" w:rsidP="00C02A12">
      <w:r>
        <w:t>Optie 3:</w:t>
      </w:r>
    </w:p>
    <w:p w14:paraId="122DB7FB" w14:textId="21E93BA1" w:rsidR="00DC0328" w:rsidRPr="00DC0328" w:rsidRDefault="00DC0328" w:rsidP="00C02A12">
      <w:pPr>
        <w:rPr>
          <w:rFonts w:ascii="Open Sans" w:hAnsi="Open Sans" w:cs="Open Sans"/>
          <w:color w:val="C00000"/>
          <w:sz w:val="27"/>
          <w:szCs w:val="27"/>
          <w:shd w:val="clear" w:color="auto" w:fill="FFFFFF"/>
        </w:rPr>
      </w:pPr>
      <w:r w:rsidRPr="00DC0328">
        <w:rPr>
          <w:rFonts w:ascii="Open Sans" w:hAnsi="Open Sans" w:cs="Open Sans"/>
          <w:color w:val="C00000"/>
          <w:sz w:val="27"/>
          <w:szCs w:val="27"/>
          <w:shd w:val="clear" w:color="auto" w:fill="FFFFFF"/>
        </w:rPr>
        <w:t>Onze stad groeit!</w:t>
      </w:r>
    </w:p>
    <w:p w14:paraId="5722702C" w14:textId="3DACBD34" w:rsidR="00DC0328" w:rsidRDefault="00DC0328" w:rsidP="00C02A12">
      <w:r w:rsidRPr="00DC0328">
        <w:rPr>
          <w:rFonts w:ascii="Open Sans" w:hAnsi="Open Sans" w:cs="Open Sans"/>
          <w:color w:val="181818"/>
          <w:sz w:val="20"/>
          <w:shd w:val="clear" w:color="auto" w:fill="FFFFFF"/>
        </w:rPr>
        <w:t>Onze stad groeit! En al die nieuwe Utrechters willen natuurlijk voetballen. De zaterdag is een populaire vaste wedstrijddag, maar die wordt voller en voller. Om allemaal zoveel mogelijk op de zaterdag te kunnen blijven voetballen, moeten we af en toe een wedstrijd verzetten naar een andere dag. Natuurlijk laten we je dit op tijd weten. Kijk voor meer informatie op: </w:t>
      </w:r>
      <w:hyperlink r:id="rId14" w:history="1">
        <w:r w:rsidRPr="00DC0328">
          <w:rPr>
            <w:rFonts w:ascii="Open Sans" w:hAnsi="Open Sans" w:cs="Open Sans"/>
            <w:color w:val="0000FF"/>
            <w:sz w:val="20"/>
            <w:u w:val="single"/>
          </w:rPr>
          <w:t>sportutrecht.nl/toekomstvoetbal</w:t>
        </w:r>
      </w:hyperlink>
    </w:p>
    <w:p w14:paraId="37BAECA9" w14:textId="77777777" w:rsidR="00DC0328" w:rsidRDefault="00DC0328" w:rsidP="00C02A12"/>
    <w:p w14:paraId="3F962930" w14:textId="77777777" w:rsidR="00F44783" w:rsidRPr="00C02A12" w:rsidRDefault="00F44783" w:rsidP="00C02A12"/>
    <w:p w14:paraId="7EB6E14A" w14:textId="77777777" w:rsidR="00FC4ED4" w:rsidRPr="00551D15" w:rsidRDefault="00FC4ED4" w:rsidP="00BB15FE">
      <w:pPr>
        <w:pStyle w:val="Datumentijd"/>
        <w:rPr>
          <w:rFonts w:ascii="Open Sans Light" w:hAnsi="Open Sans Light" w:cs="Open Sans Light"/>
        </w:rPr>
      </w:pPr>
    </w:p>
    <w:sectPr w:rsidR="00FC4ED4" w:rsidRPr="00551D15" w:rsidSect="00406845">
      <w:headerReference w:type="even" r:id="rId15"/>
      <w:headerReference w:type="default" r:id="rId16"/>
      <w:footerReference w:type="even" r:id="rId17"/>
      <w:footerReference w:type="default" r:id="rId18"/>
      <w:headerReference w:type="first" r:id="rId19"/>
      <w:footerReference w:type="first" r:id="rId20"/>
      <w:pgSz w:w="11880" w:h="16820"/>
      <w:pgMar w:top="-2268" w:right="1701" w:bottom="-1701" w:left="1701" w:header="624"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D4A7F" w14:textId="77777777" w:rsidR="006F160B" w:rsidRDefault="006F160B" w:rsidP="00190368">
      <w:r>
        <w:separator/>
      </w:r>
    </w:p>
  </w:endnote>
  <w:endnote w:type="continuationSeparator" w:id="0">
    <w:p w14:paraId="531CFB39" w14:textId="77777777" w:rsidR="006F160B" w:rsidRDefault="006F160B" w:rsidP="00190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22ACBD9-5DD0-2740-B94C-135A98DE8E10}"/>
  </w:font>
  <w:font w:name="Times New Roman">
    <w:panose1 w:val="02020603050405020304"/>
    <w:charset w:val="00"/>
    <w:family w:val="roman"/>
    <w:pitch w:val="variable"/>
    <w:sig w:usb0="E0002EFF" w:usb1="C000785B" w:usb2="00000009" w:usb3="00000000" w:csb0="000001FF" w:csb1="00000000"/>
    <w:embedRegular r:id="rId2" w:fontKey="{71A26A7F-C837-3C48-9716-77250F6549DE}"/>
    <w:embedBold r:id="rId3" w:fontKey="{134CF250-5ECA-C64F-8A74-C53590359108}"/>
    <w:embedItalic r:id="rId4" w:fontKey="{1AC9E159-EBEF-6D49-A296-19B684DC95B0}"/>
  </w:font>
  <w:font w:name="Courier New">
    <w:panose1 w:val="02070309020205020404"/>
    <w:charset w:val="00"/>
    <w:family w:val="modern"/>
    <w:pitch w:val="fixed"/>
    <w:sig w:usb0="E0002AFF" w:usb1="C0007843" w:usb2="00000009" w:usb3="00000000" w:csb0="000001FF" w:csb1="00000000"/>
    <w:embedRegular r:id="rId5" w:fontKey="{93DC3B0B-C5D4-A443-9949-29995E4B3297}"/>
  </w:font>
  <w:font w:name="Wingdings">
    <w:panose1 w:val="05000000000000000000"/>
    <w:charset w:val="4D"/>
    <w:family w:val="decorative"/>
    <w:pitch w:val="variable"/>
    <w:sig w:usb0="00000003" w:usb1="00000000" w:usb2="00000000" w:usb3="00000000" w:csb0="80000001" w:csb1="00000000"/>
    <w:embedRegular r:id="rId6" w:fontKey="{AC178DB3-94D4-C849-8EE1-B9251D8AD5F5}"/>
  </w:font>
  <w:font w:name="Helvetica">
    <w:panose1 w:val="00000000000000000000"/>
    <w:charset w:val="00"/>
    <w:family w:val="auto"/>
    <w:pitch w:val="variable"/>
    <w:sig w:usb0="E00002FF" w:usb1="5000785B" w:usb2="00000000" w:usb3="00000000" w:csb0="0000019F" w:csb1="00000000"/>
  </w:font>
  <w:font w:name="New York">
    <w:panose1 w:val="020B0604020202020204"/>
    <w:charset w:val="00"/>
    <w:family w:val="roman"/>
    <w:pitch w:val="variable"/>
    <w:sig w:usb0="00000003" w:usb1="00000000" w:usb2="00000000" w:usb3="00000000" w:csb0="00000001" w:csb1="00000000"/>
  </w:font>
  <w:font w:name="Open Sans Light">
    <w:panose1 w:val="020B0306030504020204"/>
    <w:charset w:val="00"/>
    <w:family w:val="auto"/>
    <w:pitch w:val="variable"/>
    <w:sig w:usb0="E00002FF" w:usb1="4000201B" w:usb2="00000028" w:usb3="00000000" w:csb0="0000019F" w:csb1="00000000"/>
    <w:embedRegular r:id="rId9" w:fontKey="{51E23236-6117-6340-A82E-B4484C90DE94}"/>
    <w:embedBold r:id="rId10" w:fontKey="{7C352F19-B43F-744C-B694-21A2C7C732C8}"/>
    <w:embedItalic r:id="rId11" w:fontKey="{DC81F7AB-73CA-D34B-8867-F7C9039DF80B}"/>
  </w:font>
  <w:font w:name="Roboto Black">
    <w:panose1 w:val="02000000000000000000"/>
    <w:charset w:val="00"/>
    <w:family w:val="auto"/>
    <w:pitch w:val="variable"/>
    <w:sig w:usb0="E0000AFF" w:usb1="5000217F" w:usb2="00000021" w:usb3="00000000" w:csb0="0000019F" w:csb1="00000000"/>
  </w:font>
  <w:font w:name="LEIXO DEMO">
    <w:panose1 w:val="020B0604020202020204"/>
    <w:charset w:val="00"/>
    <w:family w:val="auto"/>
    <w:pitch w:val="variable"/>
    <w:sig w:usb0="00000003" w:usb1="00000000" w:usb2="00000000" w:usb3="00000000" w:csb0="00000001" w:csb1="00000000"/>
    <w:embedRegular r:id="rId12" w:fontKey="{9DA139DC-7B32-8B44-BD6B-07F03001D0B5}"/>
  </w:font>
  <w:font w:name="Open Sans SemiBold">
    <w:panose1 w:val="020B0706030804020204"/>
    <w:charset w:val="00"/>
    <w:family w:val="auto"/>
    <w:pitch w:val="variable"/>
    <w:sig w:usb0="E00002FF" w:usb1="4000201B" w:usb2="00000028" w:usb3="00000000" w:csb0="0000019F" w:csb1="00000000"/>
    <w:embedRegular r:id="rId13" w:fontKey="{BC264F00-B005-004C-9CCE-C1BAFAA20385}"/>
  </w:font>
  <w:font w:name="Tahoma">
    <w:panose1 w:val="020B0604030504040204"/>
    <w:charset w:val="00"/>
    <w:family w:val="swiss"/>
    <w:pitch w:val="variable"/>
    <w:sig w:usb0="E1002EFF" w:usb1="C000605B" w:usb2="00000029" w:usb3="00000000" w:csb0="000101FF" w:csb1="00000000"/>
    <w:embedRegular r:id="rId14" w:fontKey="{E2B3791E-C94F-6A41-80CE-B5DE813D24B4}"/>
  </w:font>
  <w:font w:name="Arial">
    <w:panose1 w:val="020B0604020202020204"/>
    <w:charset w:val="00"/>
    <w:family w:val="swiss"/>
    <w:pitch w:val="variable"/>
    <w:sig w:usb0="E0002AFF" w:usb1="C0007843" w:usb2="00000009" w:usb3="00000000" w:csb0="000001FF" w:csb1="00000000"/>
    <w:embedRegular r:id="rId15" w:fontKey="{62D0E596-5932-6C4F-8861-FC22236F2A21}"/>
    <w:embedBold r:id="rId16" w:fontKey="{3B431CF8-0014-7C4C-9A27-C0DF990BE03B}"/>
    <w:embedItalic r:id="rId17" w:fontKey="{05BD2090-2EA2-CF4B-8075-F774376F07F3}"/>
  </w:font>
  <w:font w:name="Roboto Light">
    <w:panose1 w:val="02000000000000000000"/>
    <w:charset w:val="00"/>
    <w:family w:val="auto"/>
    <w:pitch w:val="variable"/>
    <w:sig w:usb0="E0000AFF" w:usb1="5000217F" w:usb2="00000021" w:usb3="00000000" w:csb0="0000019F" w:csb1="00000000"/>
    <w:embedRegular r:id="rId18" w:fontKey="{FB9E470B-84C2-2E42-BADA-999D69827353}"/>
  </w:font>
  <w:font w:name="Open Sans">
    <w:panose1 w:val="020B0606030504020204"/>
    <w:charset w:val="00"/>
    <w:family w:val="auto"/>
    <w:pitch w:val="variable"/>
    <w:sig w:usb0="E00002FF" w:usb1="4000201B" w:usb2="00000028" w:usb3="00000000" w:csb0="0000019F" w:csb1="00000000"/>
    <w:embedRegular r:id="rId19" w:fontKey="{A6B760A6-7482-0846-BDAC-5029B0C5A39C}"/>
  </w:font>
  <w:font w:name="Calibri Light">
    <w:panose1 w:val="020F0302020204030204"/>
    <w:charset w:val="00"/>
    <w:family w:val="swiss"/>
    <w:pitch w:val="variable"/>
    <w:sig w:usb0="E0002AFF" w:usb1="C000247B" w:usb2="00000009" w:usb3="00000000" w:csb0="000001FF" w:csb1="00000000"/>
    <w:embedRegular r:id="rId20" w:fontKey="{DD2BACFA-1ECB-DA4D-8F30-465F6375AE56}"/>
  </w:font>
  <w:font w:name="Calibri">
    <w:panose1 w:val="020F0502020204030204"/>
    <w:charset w:val="00"/>
    <w:family w:val="swiss"/>
    <w:pitch w:val="variable"/>
    <w:sig w:usb0="E0002AFF" w:usb1="C000247B" w:usb2="00000009" w:usb3="00000000" w:csb0="000001FF" w:csb1="00000000"/>
    <w:embedRegular r:id="rId21" w:fontKey="{41C14623-AA4F-1D43-AC46-AFAF0EC11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D184" w14:textId="77777777" w:rsidR="005914E6" w:rsidRDefault="005914E6">
    <w:pPr>
      <w:pStyle w:val="Voettekst"/>
      <w:framePr w:wrap="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D9CC" w14:textId="77777777" w:rsidR="00406845" w:rsidRDefault="00A55B45" w:rsidP="00190368">
    <w:pPr>
      <w:pStyle w:val="Voettekst"/>
      <w:framePr w:wrap="auto"/>
    </w:pPr>
    <w:r>
      <w:tab/>
    </w:r>
    <w:r>
      <w:pgNum/>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591A" w14:textId="77777777" w:rsidR="005914E6" w:rsidRDefault="005914E6">
    <w:pPr>
      <w:pStyle w:val="Voettekst"/>
      <w:framePr w:wrap="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6279E" w14:textId="77777777" w:rsidR="006F160B" w:rsidRDefault="006F160B" w:rsidP="00190368">
      <w:r>
        <w:separator/>
      </w:r>
    </w:p>
  </w:footnote>
  <w:footnote w:type="continuationSeparator" w:id="0">
    <w:p w14:paraId="616216FB" w14:textId="77777777" w:rsidR="006F160B" w:rsidRDefault="006F160B" w:rsidP="00190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DB3C" w14:textId="77777777" w:rsidR="005914E6" w:rsidRDefault="005914E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392C" w14:textId="77777777" w:rsidR="00E64EF8" w:rsidRDefault="00E64EF8">
    <w:pPr>
      <w:pStyle w:val="Koptekst"/>
    </w:pPr>
    <w:r w:rsidRPr="00E64EF8">
      <w:rPr>
        <w:noProof/>
        <w:lang w:eastAsia="nl-NL"/>
      </w:rPr>
      <w:drawing>
        <wp:anchor distT="0" distB="0" distL="114300" distR="114300" simplePos="0" relativeHeight="251658240" behindDoc="0" locked="0" layoutInCell="1" allowOverlap="1" wp14:anchorId="282D55E1" wp14:editId="6E446B75">
          <wp:simplePos x="0" y="0"/>
          <wp:positionH relativeFrom="column">
            <wp:posOffset>-157538</wp:posOffset>
          </wp:positionH>
          <wp:positionV relativeFrom="paragraph">
            <wp:posOffset>2540</wp:posOffset>
          </wp:positionV>
          <wp:extent cx="1057835" cy="450417"/>
          <wp:effectExtent l="0" t="0" r="9525" b="6985"/>
          <wp:wrapSquare wrapText="bothSides"/>
          <wp:docPr id="9" name="Graphic 8">
            <a:extLst xmlns:a="http://schemas.openxmlformats.org/drawingml/2006/main">
              <a:ext uri="{FF2B5EF4-FFF2-40B4-BE49-F238E27FC236}">
                <a16:creationId xmlns:a16="http://schemas.microsoft.com/office/drawing/2014/main" id="{7E318400-4E2F-4912-BD2E-8F61849BD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7E318400-4E2F-4912-BD2E-8F61849BD900}"/>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57835" cy="4504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BA15" w14:textId="77777777" w:rsidR="005914E6" w:rsidRDefault="005914E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571"/>
    <w:multiLevelType w:val="hybridMultilevel"/>
    <w:tmpl w:val="8326C4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9F93B18"/>
    <w:multiLevelType w:val="hybridMultilevel"/>
    <w:tmpl w:val="A6383C1A"/>
    <w:lvl w:ilvl="0" w:tplc="04130001">
      <w:start w:val="1"/>
      <w:numFmt w:val="bullet"/>
      <w:lvlText w:val=""/>
      <w:lvlJc w:val="left"/>
      <w:pPr>
        <w:ind w:left="360" w:hanging="360"/>
      </w:pPr>
      <w:rPr>
        <w:rFonts w:ascii="Symbol" w:hAnsi="Symbol" w:hint="default"/>
      </w:rPr>
    </w:lvl>
    <w:lvl w:ilvl="1" w:tplc="432C3F76">
      <w:start w:val="1"/>
      <w:numFmt w:val="bullet"/>
      <w:pStyle w:val="Bullet2"/>
      <w:lvlText w:val="­"/>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6D246B"/>
    <w:multiLevelType w:val="hybridMultilevel"/>
    <w:tmpl w:val="46245832"/>
    <w:lvl w:ilvl="0" w:tplc="094CF5FC">
      <w:start w:val="1"/>
      <w:numFmt w:val="bullet"/>
      <w:pStyle w:val="Bullet1"/>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C194167"/>
    <w:multiLevelType w:val="singleLevel"/>
    <w:tmpl w:val="998AD5D0"/>
    <w:lvl w:ilvl="0">
      <w:numFmt w:val="bullet"/>
      <w:lvlText w:val="-"/>
      <w:lvlJc w:val="left"/>
      <w:pPr>
        <w:tabs>
          <w:tab w:val="num" w:pos="645"/>
        </w:tabs>
        <w:ind w:left="645" w:hanging="360"/>
      </w:pPr>
      <w:rPr>
        <w:rFonts w:hint="default"/>
      </w:rPr>
    </w:lvl>
  </w:abstractNum>
  <w:abstractNum w:abstractNumId="4" w15:restartNumberingAfterBreak="0">
    <w:nsid w:val="10C74FF2"/>
    <w:multiLevelType w:val="hybridMultilevel"/>
    <w:tmpl w:val="87B807FC"/>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46B1192"/>
    <w:multiLevelType w:val="hybridMultilevel"/>
    <w:tmpl w:val="7396A1BA"/>
    <w:lvl w:ilvl="0" w:tplc="ED80DF8C">
      <w:start w:val="1"/>
      <w:numFmt w:val="decimal"/>
      <w:lvlText w:val="%1."/>
      <w:lvlJc w:val="left"/>
      <w:pPr>
        <w:tabs>
          <w:tab w:val="num" w:pos="720"/>
        </w:tabs>
        <w:ind w:left="720" w:hanging="360"/>
      </w:pPr>
    </w:lvl>
    <w:lvl w:ilvl="1" w:tplc="AFB2B152" w:tentative="1">
      <w:start w:val="1"/>
      <w:numFmt w:val="decimal"/>
      <w:lvlText w:val="%2."/>
      <w:lvlJc w:val="left"/>
      <w:pPr>
        <w:tabs>
          <w:tab w:val="num" w:pos="1440"/>
        </w:tabs>
        <w:ind w:left="1440" w:hanging="360"/>
      </w:pPr>
    </w:lvl>
    <w:lvl w:ilvl="2" w:tplc="29AE7C0A" w:tentative="1">
      <w:start w:val="1"/>
      <w:numFmt w:val="decimal"/>
      <w:lvlText w:val="%3."/>
      <w:lvlJc w:val="left"/>
      <w:pPr>
        <w:tabs>
          <w:tab w:val="num" w:pos="2160"/>
        </w:tabs>
        <w:ind w:left="2160" w:hanging="360"/>
      </w:pPr>
    </w:lvl>
    <w:lvl w:ilvl="3" w:tplc="EF38C69A" w:tentative="1">
      <w:start w:val="1"/>
      <w:numFmt w:val="decimal"/>
      <w:lvlText w:val="%4."/>
      <w:lvlJc w:val="left"/>
      <w:pPr>
        <w:tabs>
          <w:tab w:val="num" w:pos="2880"/>
        </w:tabs>
        <w:ind w:left="2880" w:hanging="360"/>
      </w:pPr>
    </w:lvl>
    <w:lvl w:ilvl="4" w:tplc="83CCB3A2" w:tentative="1">
      <w:start w:val="1"/>
      <w:numFmt w:val="decimal"/>
      <w:lvlText w:val="%5."/>
      <w:lvlJc w:val="left"/>
      <w:pPr>
        <w:tabs>
          <w:tab w:val="num" w:pos="3600"/>
        </w:tabs>
        <w:ind w:left="3600" w:hanging="360"/>
      </w:pPr>
    </w:lvl>
    <w:lvl w:ilvl="5" w:tplc="E102C912" w:tentative="1">
      <w:start w:val="1"/>
      <w:numFmt w:val="decimal"/>
      <w:lvlText w:val="%6."/>
      <w:lvlJc w:val="left"/>
      <w:pPr>
        <w:tabs>
          <w:tab w:val="num" w:pos="4320"/>
        </w:tabs>
        <w:ind w:left="4320" w:hanging="360"/>
      </w:pPr>
    </w:lvl>
    <w:lvl w:ilvl="6" w:tplc="6FB0492E" w:tentative="1">
      <w:start w:val="1"/>
      <w:numFmt w:val="decimal"/>
      <w:lvlText w:val="%7."/>
      <w:lvlJc w:val="left"/>
      <w:pPr>
        <w:tabs>
          <w:tab w:val="num" w:pos="5040"/>
        </w:tabs>
        <w:ind w:left="5040" w:hanging="360"/>
      </w:pPr>
    </w:lvl>
    <w:lvl w:ilvl="7" w:tplc="C8A035EC" w:tentative="1">
      <w:start w:val="1"/>
      <w:numFmt w:val="decimal"/>
      <w:lvlText w:val="%8."/>
      <w:lvlJc w:val="left"/>
      <w:pPr>
        <w:tabs>
          <w:tab w:val="num" w:pos="5760"/>
        </w:tabs>
        <w:ind w:left="5760" w:hanging="360"/>
      </w:pPr>
    </w:lvl>
    <w:lvl w:ilvl="8" w:tplc="0720D908" w:tentative="1">
      <w:start w:val="1"/>
      <w:numFmt w:val="decimal"/>
      <w:lvlText w:val="%9."/>
      <w:lvlJc w:val="left"/>
      <w:pPr>
        <w:tabs>
          <w:tab w:val="num" w:pos="6480"/>
        </w:tabs>
        <w:ind w:left="6480" w:hanging="360"/>
      </w:pPr>
    </w:lvl>
  </w:abstractNum>
  <w:abstractNum w:abstractNumId="6" w15:restartNumberingAfterBreak="0">
    <w:nsid w:val="179B5CA3"/>
    <w:multiLevelType w:val="hybridMultilevel"/>
    <w:tmpl w:val="61B26A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5C1D83"/>
    <w:multiLevelType w:val="singleLevel"/>
    <w:tmpl w:val="998AD5D0"/>
    <w:lvl w:ilvl="0">
      <w:numFmt w:val="bullet"/>
      <w:lvlText w:val="-"/>
      <w:lvlJc w:val="left"/>
      <w:pPr>
        <w:tabs>
          <w:tab w:val="num" w:pos="645"/>
        </w:tabs>
        <w:ind w:left="645" w:hanging="360"/>
      </w:pPr>
      <w:rPr>
        <w:rFonts w:hint="default"/>
      </w:rPr>
    </w:lvl>
  </w:abstractNum>
  <w:abstractNum w:abstractNumId="8" w15:restartNumberingAfterBreak="0">
    <w:nsid w:val="24B562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E5531C"/>
    <w:multiLevelType w:val="hybridMultilevel"/>
    <w:tmpl w:val="24E4AA0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7011E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0B28C2"/>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2B1D2C28"/>
    <w:multiLevelType w:val="singleLevel"/>
    <w:tmpl w:val="998AD5D0"/>
    <w:lvl w:ilvl="0">
      <w:numFmt w:val="bullet"/>
      <w:lvlText w:val="-"/>
      <w:lvlJc w:val="left"/>
      <w:pPr>
        <w:tabs>
          <w:tab w:val="num" w:pos="645"/>
        </w:tabs>
        <w:ind w:left="645" w:hanging="360"/>
      </w:pPr>
      <w:rPr>
        <w:rFonts w:hint="default"/>
      </w:rPr>
    </w:lvl>
  </w:abstractNum>
  <w:abstractNum w:abstractNumId="13" w15:restartNumberingAfterBreak="0">
    <w:nsid w:val="2F394EEA"/>
    <w:multiLevelType w:val="hybridMultilevel"/>
    <w:tmpl w:val="445A89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50F4403"/>
    <w:multiLevelType w:val="hybridMultilevel"/>
    <w:tmpl w:val="DF52F74A"/>
    <w:lvl w:ilvl="0" w:tplc="95985D7A">
      <w:start w:val="1"/>
      <w:numFmt w:val="decimal"/>
      <w:pStyle w:val="o3"/>
      <w:lvlText w:val="%1."/>
      <w:lvlJc w:val="left"/>
      <w:pPr>
        <w:tabs>
          <w:tab w:val="num" w:pos="645"/>
        </w:tabs>
        <w:ind w:left="645" w:hanging="360"/>
      </w:p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5" w15:restartNumberingAfterBreak="0">
    <w:nsid w:val="35B10BFE"/>
    <w:multiLevelType w:val="hybridMultilevel"/>
    <w:tmpl w:val="7ED082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C4C7166"/>
    <w:multiLevelType w:val="hybridMultilevel"/>
    <w:tmpl w:val="3EBAE56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7401904"/>
    <w:multiLevelType w:val="singleLevel"/>
    <w:tmpl w:val="998AD5D0"/>
    <w:lvl w:ilvl="0">
      <w:numFmt w:val="bullet"/>
      <w:lvlText w:val="-"/>
      <w:lvlJc w:val="left"/>
      <w:pPr>
        <w:tabs>
          <w:tab w:val="num" w:pos="645"/>
        </w:tabs>
        <w:ind w:left="645" w:hanging="360"/>
      </w:pPr>
      <w:rPr>
        <w:rFonts w:hint="default"/>
      </w:rPr>
    </w:lvl>
  </w:abstractNum>
  <w:abstractNum w:abstractNumId="18" w15:restartNumberingAfterBreak="0">
    <w:nsid w:val="4777582C"/>
    <w:multiLevelType w:val="singleLevel"/>
    <w:tmpl w:val="5216A760"/>
    <w:lvl w:ilvl="0">
      <w:start w:val="1"/>
      <w:numFmt w:val="decimal"/>
      <w:lvlText w:val="%1."/>
      <w:lvlJc w:val="left"/>
      <w:pPr>
        <w:tabs>
          <w:tab w:val="num" w:pos="705"/>
        </w:tabs>
        <w:ind w:left="705" w:hanging="420"/>
      </w:pPr>
      <w:rPr>
        <w:rFonts w:hint="default"/>
      </w:rPr>
    </w:lvl>
  </w:abstractNum>
  <w:abstractNum w:abstractNumId="19" w15:restartNumberingAfterBreak="0">
    <w:nsid w:val="48A35CBC"/>
    <w:multiLevelType w:val="singleLevel"/>
    <w:tmpl w:val="0809000F"/>
    <w:lvl w:ilvl="0">
      <w:start w:val="1"/>
      <w:numFmt w:val="decimal"/>
      <w:lvlText w:val="%1."/>
      <w:lvlJc w:val="left"/>
      <w:pPr>
        <w:tabs>
          <w:tab w:val="num" w:pos="360"/>
        </w:tabs>
        <w:ind w:left="360" w:hanging="360"/>
      </w:pPr>
    </w:lvl>
  </w:abstractNum>
  <w:abstractNum w:abstractNumId="20" w15:restartNumberingAfterBreak="0">
    <w:nsid w:val="48FA72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F192A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C844ED"/>
    <w:multiLevelType w:val="hybridMultilevel"/>
    <w:tmpl w:val="FD1CD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1311C76"/>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53291F1E"/>
    <w:multiLevelType w:val="hybridMultilevel"/>
    <w:tmpl w:val="E95400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A82319"/>
    <w:multiLevelType w:val="singleLevel"/>
    <w:tmpl w:val="718EF67A"/>
    <w:lvl w:ilvl="0">
      <w:numFmt w:val="bullet"/>
      <w:pStyle w:val="o2"/>
      <w:lvlText w:val="-"/>
      <w:lvlJc w:val="left"/>
      <w:pPr>
        <w:tabs>
          <w:tab w:val="num" w:pos="645"/>
        </w:tabs>
        <w:ind w:left="645" w:hanging="360"/>
      </w:pPr>
      <w:rPr>
        <w:rFonts w:hint="default"/>
      </w:rPr>
    </w:lvl>
  </w:abstractNum>
  <w:abstractNum w:abstractNumId="26" w15:restartNumberingAfterBreak="0">
    <w:nsid w:val="59EE3C65"/>
    <w:multiLevelType w:val="hybridMultilevel"/>
    <w:tmpl w:val="5F5EFE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B923F15"/>
    <w:multiLevelType w:val="hybridMultilevel"/>
    <w:tmpl w:val="7AEAE266"/>
    <w:lvl w:ilvl="0" w:tplc="7E867BF4">
      <w:start w:val="1"/>
      <w:numFmt w:val="bullet"/>
      <w:lvlText w:val="−"/>
      <w:lvlJc w:val="left"/>
      <w:pPr>
        <w:tabs>
          <w:tab w:val="num" w:pos="645"/>
        </w:tabs>
        <w:ind w:left="645" w:hanging="360"/>
      </w:pPr>
      <w:rPr>
        <w:rFonts w:ascii="Helvetica" w:hAnsi="Helvetica"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28" w15:restartNumberingAfterBreak="0">
    <w:nsid w:val="5FCE2E41"/>
    <w:multiLevelType w:val="hybridMultilevel"/>
    <w:tmpl w:val="AEDCC6B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0834E80"/>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617F08B0"/>
    <w:multiLevelType w:val="singleLevel"/>
    <w:tmpl w:val="000E5D86"/>
    <w:lvl w:ilvl="0">
      <w:start w:val="1"/>
      <w:numFmt w:val="decimal"/>
      <w:lvlText w:val="%1."/>
      <w:lvlJc w:val="left"/>
      <w:pPr>
        <w:tabs>
          <w:tab w:val="num" w:pos="705"/>
        </w:tabs>
        <w:ind w:left="705" w:hanging="420"/>
      </w:pPr>
      <w:rPr>
        <w:rFonts w:hint="default"/>
      </w:rPr>
    </w:lvl>
  </w:abstractNum>
  <w:abstractNum w:abstractNumId="31" w15:restartNumberingAfterBreak="0">
    <w:nsid w:val="653F6590"/>
    <w:multiLevelType w:val="singleLevel"/>
    <w:tmpl w:val="0809000F"/>
    <w:lvl w:ilvl="0">
      <w:start w:val="1"/>
      <w:numFmt w:val="decimal"/>
      <w:lvlText w:val="%1."/>
      <w:lvlJc w:val="left"/>
      <w:pPr>
        <w:tabs>
          <w:tab w:val="num" w:pos="360"/>
        </w:tabs>
        <w:ind w:left="360" w:hanging="360"/>
      </w:pPr>
    </w:lvl>
  </w:abstractNum>
  <w:abstractNum w:abstractNumId="32" w15:restartNumberingAfterBreak="0">
    <w:nsid w:val="69AF31D7"/>
    <w:multiLevelType w:val="hybridMultilevel"/>
    <w:tmpl w:val="A8E49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B27C24"/>
    <w:multiLevelType w:val="hybridMultilevel"/>
    <w:tmpl w:val="8FA6537A"/>
    <w:lvl w:ilvl="0" w:tplc="D3668944">
      <w:start w:val="1"/>
      <w:numFmt w:val="decimal"/>
      <w:pStyle w:val="Geenafstand"/>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DEE0A48"/>
    <w:multiLevelType w:val="singleLevel"/>
    <w:tmpl w:val="998AD5D0"/>
    <w:lvl w:ilvl="0">
      <w:numFmt w:val="bullet"/>
      <w:lvlText w:val="-"/>
      <w:lvlJc w:val="left"/>
      <w:pPr>
        <w:tabs>
          <w:tab w:val="num" w:pos="645"/>
        </w:tabs>
        <w:ind w:left="645" w:hanging="360"/>
      </w:pPr>
      <w:rPr>
        <w:rFonts w:hint="default"/>
      </w:rPr>
    </w:lvl>
  </w:abstractNum>
  <w:abstractNum w:abstractNumId="35" w15:restartNumberingAfterBreak="0">
    <w:nsid w:val="6F277FE3"/>
    <w:multiLevelType w:val="hybridMultilevel"/>
    <w:tmpl w:val="73D42AD6"/>
    <w:lvl w:ilvl="0" w:tplc="04130001">
      <w:start w:val="1"/>
      <w:numFmt w:val="bullet"/>
      <w:lvlText w:val=""/>
      <w:lvlJc w:val="left"/>
      <w:pPr>
        <w:ind w:left="360" w:hanging="360"/>
      </w:pPr>
      <w:rPr>
        <w:rFonts w:ascii="Symbol" w:hAnsi="Symbol" w:hint="default"/>
      </w:rPr>
    </w:lvl>
    <w:lvl w:ilvl="1" w:tplc="4766722A">
      <w:start w:val="1"/>
      <w:numFmt w:val="bullet"/>
      <w:lvlText w:val="-"/>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10802C8"/>
    <w:multiLevelType w:val="singleLevel"/>
    <w:tmpl w:val="0809000F"/>
    <w:lvl w:ilvl="0">
      <w:start w:val="1"/>
      <w:numFmt w:val="decimal"/>
      <w:lvlText w:val="%1."/>
      <w:lvlJc w:val="left"/>
      <w:pPr>
        <w:tabs>
          <w:tab w:val="num" w:pos="360"/>
        </w:tabs>
        <w:ind w:left="360" w:hanging="360"/>
      </w:pPr>
    </w:lvl>
  </w:abstractNum>
  <w:abstractNum w:abstractNumId="37" w15:restartNumberingAfterBreak="0">
    <w:nsid w:val="75E17CAB"/>
    <w:multiLevelType w:val="hybridMultilevel"/>
    <w:tmpl w:val="C3B8FE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C5F0FB1"/>
    <w:multiLevelType w:val="hybridMultilevel"/>
    <w:tmpl w:val="651A2160"/>
    <w:lvl w:ilvl="0" w:tplc="C9206EAE">
      <w:start w:val="1"/>
      <w:numFmt w:val="bullet"/>
      <w:pStyle w:val="o1"/>
      <w:lvlText w:val="•"/>
      <w:lvlJc w:val="left"/>
      <w:pPr>
        <w:tabs>
          <w:tab w:val="num" w:pos="645"/>
        </w:tabs>
        <w:ind w:left="645" w:hanging="360"/>
      </w:pPr>
      <w:rPr>
        <w:rFonts w:ascii="Helvetica" w:hAnsi="Helvetica" w:hint="default"/>
        <w:sz w:val="22"/>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num w:numId="1" w16cid:durableId="1372223457">
    <w:abstractNumId w:val="8"/>
  </w:num>
  <w:num w:numId="2" w16cid:durableId="281813688">
    <w:abstractNumId w:val="10"/>
  </w:num>
  <w:num w:numId="3" w16cid:durableId="1484006749">
    <w:abstractNumId w:val="21"/>
  </w:num>
  <w:num w:numId="4" w16cid:durableId="1191140834">
    <w:abstractNumId w:val="20"/>
  </w:num>
  <w:num w:numId="5" w16cid:durableId="2141415163">
    <w:abstractNumId w:val="31"/>
  </w:num>
  <w:num w:numId="6" w16cid:durableId="1438326297">
    <w:abstractNumId w:val="3"/>
  </w:num>
  <w:num w:numId="7" w16cid:durableId="137766934">
    <w:abstractNumId w:val="29"/>
  </w:num>
  <w:num w:numId="8" w16cid:durableId="716197810">
    <w:abstractNumId w:val="17"/>
  </w:num>
  <w:num w:numId="9" w16cid:durableId="445734645">
    <w:abstractNumId w:val="23"/>
  </w:num>
  <w:num w:numId="10" w16cid:durableId="779691464">
    <w:abstractNumId w:val="7"/>
  </w:num>
  <w:num w:numId="11" w16cid:durableId="514153058">
    <w:abstractNumId w:val="36"/>
  </w:num>
  <w:num w:numId="12" w16cid:durableId="635379858">
    <w:abstractNumId w:val="34"/>
  </w:num>
  <w:num w:numId="13" w16cid:durableId="1059013163">
    <w:abstractNumId w:val="11"/>
  </w:num>
  <w:num w:numId="14" w16cid:durableId="437605494">
    <w:abstractNumId w:val="19"/>
  </w:num>
  <w:num w:numId="15" w16cid:durableId="1101291655">
    <w:abstractNumId w:val="30"/>
  </w:num>
  <w:num w:numId="16" w16cid:durableId="946888919">
    <w:abstractNumId w:val="12"/>
  </w:num>
  <w:num w:numId="17" w16cid:durableId="2008511897">
    <w:abstractNumId w:val="18"/>
  </w:num>
  <w:num w:numId="18" w16cid:durableId="730234169">
    <w:abstractNumId w:val="25"/>
  </w:num>
  <w:num w:numId="19" w16cid:durableId="1532258497">
    <w:abstractNumId w:val="27"/>
  </w:num>
  <w:num w:numId="20" w16cid:durableId="992953596">
    <w:abstractNumId w:val="38"/>
  </w:num>
  <w:num w:numId="21" w16cid:durableId="822047869">
    <w:abstractNumId w:val="14"/>
  </w:num>
  <w:num w:numId="22" w16cid:durableId="2137723314">
    <w:abstractNumId w:val="35"/>
  </w:num>
  <w:num w:numId="23" w16cid:durableId="319237365">
    <w:abstractNumId w:val="28"/>
  </w:num>
  <w:num w:numId="24" w16cid:durableId="538787734">
    <w:abstractNumId w:val="22"/>
  </w:num>
  <w:num w:numId="25" w16cid:durableId="462427012">
    <w:abstractNumId w:val="13"/>
  </w:num>
  <w:num w:numId="26" w16cid:durableId="76174159">
    <w:abstractNumId w:val="24"/>
  </w:num>
  <w:num w:numId="27" w16cid:durableId="532228206">
    <w:abstractNumId w:val="26"/>
  </w:num>
  <w:num w:numId="28" w16cid:durableId="1206213354">
    <w:abstractNumId w:val="37"/>
  </w:num>
  <w:num w:numId="29" w16cid:durableId="488324314">
    <w:abstractNumId w:val="9"/>
  </w:num>
  <w:num w:numId="30" w16cid:durableId="1844005142">
    <w:abstractNumId w:val="15"/>
  </w:num>
  <w:num w:numId="31" w16cid:durableId="2079402330">
    <w:abstractNumId w:val="33"/>
  </w:num>
  <w:num w:numId="32" w16cid:durableId="671880943">
    <w:abstractNumId w:val="6"/>
  </w:num>
  <w:num w:numId="33" w16cid:durableId="953172805">
    <w:abstractNumId w:val="0"/>
  </w:num>
  <w:num w:numId="34" w16cid:durableId="193691068">
    <w:abstractNumId w:val="2"/>
  </w:num>
  <w:num w:numId="35" w16cid:durableId="237440544">
    <w:abstractNumId w:val="4"/>
  </w:num>
  <w:num w:numId="36" w16cid:durableId="1448045865">
    <w:abstractNumId w:val="1"/>
  </w:num>
  <w:num w:numId="37" w16cid:durableId="693074978">
    <w:abstractNumId w:val="5"/>
  </w:num>
  <w:num w:numId="38" w16cid:durableId="1413157391">
    <w:abstractNumId w:val="16"/>
  </w:num>
  <w:num w:numId="39" w16cid:durableId="121916826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intFractionalCharacterWidth/>
  <w:embedTrueTypeFonts/>
  <w:bordersDoNotSurroundHeader/>
  <w:bordersDoNotSurroundFooter/>
  <w:proofState w:spelling="clean" w:grammar="clean"/>
  <w:attachedTemplate r:id="rId1"/>
  <w:defaultTabStop w:val="1701"/>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328"/>
    <w:rsid w:val="000022B3"/>
    <w:rsid w:val="00002326"/>
    <w:rsid w:val="0000581B"/>
    <w:rsid w:val="00005FC9"/>
    <w:rsid w:val="00006338"/>
    <w:rsid w:val="00032974"/>
    <w:rsid w:val="0004065D"/>
    <w:rsid w:val="00052204"/>
    <w:rsid w:val="000559B4"/>
    <w:rsid w:val="00063801"/>
    <w:rsid w:val="000C291F"/>
    <w:rsid w:val="000C451E"/>
    <w:rsid w:val="000D0552"/>
    <w:rsid w:val="000D2735"/>
    <w:rsid w:val="000E6B1B"/>
    <w:rsid w:val="0010086A"/>
    <w:rsid w:val="0010509E"/>
    <w:rsid w:val="00107268"/>
    <w:rsid w:val="00122547"/>
    <w:rsid w:val="001230B7"/>
    <w:rsid w:val="00124C06"/>
    <w:rsid w:val="0013330B"/>
    <w:rsid w:val="00137EE7"/>
    <w:rsid w:val="00164F88"/>
    <w:rsid w:val="0017083B"/>
    <w:rsid w:val="001720A5"/>
    <w:rsid w:val="00176924"/>
    <w:rsid w:val="001853A7"/>
    <w:rsid w:val="00190368"/>
    <w:rsid w:val="00193E2F"/>
    <w:rsid w:val="001A021E"/>
    <w:rsid w:val="001A1501"/>
    <w:rsid w:val="001A259D"/>
    <w:rsid w:val="001B065B"/>
    <w:rsid w:val="001B1A70"/>
    <w:rsid w:val="001B2A45"/>
    <w:rsid w:val="001D37AD"/>
    <w:rsid w:val="001F7139"/>
    <w:rsid w:val="0020709B"/>
    <w:rsid w:val="00262EEC"/>
    <w:rsid w:val="00270B2A"/>
    <w:rsid w:val="00276B6A"/>
    <w:rsid w:val="0028392B"/>
    <w:rsid w:val="00287D91"/>
    <w:rsid w:val="0029274F"/>
    <w:rsid w:val="002A0D08"/>
    <w:rsid w:val="002A4B69"/>
    <w:rsid w:val="002B33B3"/>
    <w:rsid w:val="002C3665"/>
    <w:rsid w:val="002D1BE0"/>
    <w:rsid w:val="002D2872"/>
    <w:rsid w:val="002D73E9"/>
    <w:rsid w:val="002E7817"/>
    <w:rsid w:val="003234F0"/>
    <w:rsid w:val="00325962"/>
    <w:rsid w:val="00333C12"/>
    <w:rsid w:val="00345EB3"/>
    <w:rsid w:val="003465B4"/>
    <w:rsid w:val="003814C2"/>
    <w:rsid w:val="003A7B50"/>
    <w:rsid w:val="003B5021"/>
    <w:rsid w:val="003C0CC9"/>
    <w:rsid w:val="003C1E74"/>
    <w:rsid w:val="003C4397"/>
    <w:rsid w:val="003D2297"/>
    <w:rsid w:val="003E6A7C"/>
    <w:rsid w:val="004013C1"/>
    <w:rsid w:val="00406845"/>
    <w:rsid w:val="00413A1B"/>
    <w:rsid w:val="00442B9E"/>
    <w:rsid w:val="00443E9B"/>
    <w:rsid w:val="0045059F"/>
    <w:rsid w:val="00470EBC"/>
    <w:rsid w:val="004808F0"/>
    <w:rsid w:val="00485A7F"/>
    <w:rsid w:val="00486E74"/>
    <w:rsid w:val="0049371F"/>
    <w:rsid w:val="004A38A5"/>
    <w:rsid w:val="004B7725"/>
    <w:rsid w:val="004C5F58"/>
    <w:rsid w:val="004D7AC5"/>
    <w:rsid w:val="004E67B6"/>
    <w:rsid w:val="004F2EC9"/>
    <w:rsid w:val="00514037"/>
    <w:rsid w:val="005239CB"/>
    <w:rsid w:val="005348B8"/>
    <w:rsid w:val="00542D1B"/>
    <w:rsid w:val="005467CB"/>
    <w:rsid w:val="00547C3B"/>
    <w:rsid w:val="00551D15"/>
    <w:rsid w:val="00562C2D"/>
    <w:rsid w:val="00563CBD"/>
    <w:rsid w:val="005768BE"/>
    <w:rsid w:val="005833C2"/>
    <w:rsid w:val="005841D5"/>
    <w:rsid w:val="005914E6"/>
    <w:rsid w:val="005914E7"/>
    <w:rsid w:val="00591906"/>
    <w:rsid w:val="005A3CF2"/>
    <w:rsid w:val="005B0052"/>
    <w:rsid w:val="005C0022"/>
    <w:rsid w:val="005D691D"/>
    <w:rsid w:val="005E12C0"/>
    <w:rsid w:val="005E156E"/>
    <w:rsid w:val="005E5019"/>
    <w:rsid w:val="005F07C9"/>
    <w:rsid w:val="005F0BCD"/>
    <w:rsid w:val="005F2639"/>
    <w:rsid w:val="00602F64"/>
    <w:rsid w:val="006033CE"/>
    <w:rsid w:val="00605207"/>
    <w:rsid w:val="00607ABA"/>
    <w:rsid w:val="006105C8"/>
    <w:rsid w:val="00617F7C"/>
    <w:rsid w:val="00625CE0"/>
    <w:rsid w:val="00642591"/>
    <w:rsid w:val="006439C8"/>
    <w:rsid w:val="00644FCC"/>
    <w:rsid w:val="00647705"/>
    <w:rsid w:val="0065101D"/>
    <w:rsid w:val="00655961"/>
    <w:rsid w:val="0066369C"/>
    <w:rsid w:val="006655AF"/>
    <w:rsid w:val="006671EC"/>
    <w:rsid w:val="006707A9"/>
    <w:rsid w:val="006919F4"/>
    <w:rsid w:val="006921EC"/>
    <w:rsid w:val="006A0847"/>
    <w:rsid w:val="006B23E8"/>
    <w:rsid w:val="006B4463"/>
    <w:rsid w:val="006B543C"/>
    <w:rsid w:val="006D5968"/>
    <w:rsid w:val="006F160B"/>
    <w:rsid w:val="006F6675"/>
    <w:rsid w:val="00702454"/>
    <w:rsid w:val="007075F8"/>
    <w:rsid w:val="00707DC6"/>
    <w:rsid w:val="007267DD"/>
    <w:rsid w:val="00731A49"/>
    <w:rsid w:val="0073704F"/>
    <w:rsid w:val="00737C07"/>
    <w:rsid w:val="007474D6"/>
    <w:rsid w:val="00751A71"/>
    <w:rsid w:val="00762D28"/>
    <w:rsid w:val="00764C10"/>
    <w:rsid w:val="00765451"/>
    <w:rsid w:val="00765F62"/>
    <w:rsid w:val="007A2796"/>
    <w:rsid w:val="007A6005"/>
    <w:rsid w:val="007B6767"/>
    <w:rsid w:val="007C012E"/>
    <w:rsid w:val="007C2F53"/>
    <w:rsid w:val="007E1950"/>
    <w:rsid w:val="00810345"/>
    <w:rsid w:val="0081350E"/>
    <w:rsid w:val="00817059"/>
    <w:rsid w:val="0082129C"/>
    <w:rsid w:val="008265A7"/>
    <w:rsid w:val="00826EAA"/>
    <w:rsid w:val="00830F96"/>
    <w:rsid w:val="00847D86"/>
    <w:rsid w:val="00850A5A"/>
    <w:rsid w:val="00854E8E"/>
    <w:rsid w:val="00862BCB"/>
    <w:rsid w:val="00870522"/>
    <w:rsid w:val="0088555D"/>
    <w:rsid w:val="0089729D"/>
    <w:rsid w:val="008A3DD6"/>
    <w:rsid w:val="008A52BD"/>
    <w:rsid w:val="008C2467"/>
    <w:rsid w:val="008C6A92"/>
    <w:rsid w:val="008E3F2E"/>
    <w:rsid w:val="0090141B"/>
    <w:rsid w:val="00911833"/>
    <w:rsid w:val="00911ACF"/>
    <w:rsid w:val="009135CE"/>
    <w:rsid w:val="009209FA"/>
    <w:rsid w:val="00925CF8"/>
    <w:rsid w:val="0094636F"/>
    <w:rsid w:val="00957D5B"/>
    <w:rsid w:val="00962C86"/>
    <w:rsid w:val="00965658"/>
    <w:rsid w:val="009765BC"/>
    <w:rsid w:val="009767AD"/>
    <w:rsid w:val="00986889"/>
    <w:rsid w:val="00992ECA"/>
    <w:rsid w:val="009D5E4F"/>
    <w:rsid w:val="009D7A7B"/>
    <w:rsid w:val="00A025B8"/>
    <w:rsid w:val="00A121C5"/>
    <w:rsid w:val="00A1396F"/>
    <w:rsid w:val="00A23F7D"/>
    <w:rsid w:val="00A30CDC"/>
    <w:rsid w:val="00A51078"/>
    <w:rsid w:val="00A55B45"/>
    <w:rsid w:val="00A647EA"/>
    <w:rsid w:val="00A844CD"/>
    <w:rsid w:val="00A90362"/>
    <w:rsid w:val="00A96A4F"/>
    <w:rsid w:val="00AA5386"/>
    <w:rsid w:val="00AB165C"/>
    <w:rsid w:val="00AC1589"/>
    <w:rsid w:val="00AC37F0"/>
    <w:rsid w:val="00AC4EE3"/>
    <w:rsid w:val="00AD2105"/>
    <w:rsid w:val="00AF198C"/>
    <w:rsid w:val="00AF3CF6"/>
    <w:rsid w:val="00AF7A52"/>
    <w:rsid w:val="00B01643"/>
    <w:rsid w:val="00B2278B"/>
    <w:rsid w:val="00B26F14"/>
    <w:rsid w:val="00B33AEC"/>
    <w:rsid w:val="00B347E2"/>
    <w:rsid w:val="00B35D48"/>
    <w:rsid w:val="00B35F2E"/>
    <w:rsid w:val="00B42911"/>
    <w:rsid w:val="00B43B1A"/>
    <w:rsid w:val="00B45D23"/>
    <w:rsid w:val="00B67B1A"/>
    <w:rsid w:val="00B92552"/>
    <w:rsid w:val="00BB15FE"/>
    <w:rsid w:val="00BC134C"/>
    <w:rsid w:val="00BE1590"/>
    <w:rsid w:val="00BF0F19"/>
    <w:rsid w:val="00BF6312"/>
    <w:rsid w:val="00C02A12"/>
    <w:rsid w:val="00C1775B"/>
    <w:rsid w:val="00C3427F"/>
    <w:rsid w:val="00C374E9"/>
    <w:rsid w:val="00C4015E"/>
    <w:rsid w:val="00C46FDE"/>
    <w:rsid w:val="00C5589D"/>
    <w:rsid w:val="00C56CDE"/>
    <w:rsid w:val="00C70590"/>
    <w:rsid w:val="00C717F7"/>
    <w:rsid w:val="00C756E4"/>
    <w:rsid w:val="00C82597"/>
    <w:rsid w:val="00CA2DBE"/>
    <w:rsid w:val="00CC24A4"/>
    <w:rsid w:val="00CD03F4"/>
    <w:rsid w:val="00CD17A5"/>
    <w:rsid w:val="00CE2D1E"/>
    <w:rsid w:val="00CE317D"/>
    <w:rsid w:val="00CE42F4"/>
    <w:rsid w:val="00CF0FAE"/>
    <w:rsid w:val="00CF3681"/>
    <w:rsid w:val="00CF4B37"/>
    <w:rsid w:val="00D1113D"/>
    <w:rsid w:val="00D116A3"/>
    <w:rsid w:val="00D1561A"/>
    <w:rsid w:val="00D168BD"/>
    <w:rsid w:val="00D17590"/>
    <w:rsid w:val="00D218E5"/>
    <w:rsid w:val="00D229DD"/>
    <w:rsid w:val="00D36503"/>
    <w:rsid w:val="00D4087D"/>
    <w:rsid w:val="00D41480"/>
    <w:rsid w:val="00D51CF3"/>
    <w:rsid w:val="00D70AC8"/>
    <w:rsid w:val="00D746EB"/>
    <w:rsid w:val="00D868DE"/>
    <w:rsid w:val="00DB68AE"/>
    <w:rsid w:val="00DB7BC4"/>
    <w:rsid w:val="00DC0328"/>
    <w:rsid w:val="00DC2D94"/>
    <w:rsid w:val="00DF5B01"/>
    <w:rsid w:val="00E22079"/>
    <w:rsid w:val="00E25D69"/>
    <w:rsid w:val="00E3348D"/>
    <w:rsid w:val="00E34B79"/>
    <w:rsid w:val="00E37F92"/>
    <w:rsid w:val="00E4035A"/>
    <w:rsid w:val="00E51A1A"/>
    <w:rsid w:val="00E525E8"/>
    <w:rsid w:val="00E64C01"/>
    <w:rsid w:val="00E64EF8"/>
    <w:rsid w:val="00EB0EC7"/>
    <w:rsid w:val="00EB6CC6"/>
    <w:rsid w:val="00EC161D"/>
    <w:rsid w:val="00EC5670"/>
    <w:rsid w:val="00EE08EB"/>
    <w:rsid w:val="00EE2309"/>
    <w:rsid w:val="00F0376E"/>
    <w:rsid w:val="00F118DA"/>
    <w:rsid w:val="00F40F59"/>
    <w:rsid w:val="00F423A6"/>
    <w:rsid w:val="00F44783"/>
    <w:rsid w:val="00F62878"/>
    <w:rsid w:val="00F72135"/>
    <w:rsid w:val="00F97A24"/>
    <w:rsid w:val="00FA4FE8"/>
    <w:rsid w:val="00FB5AF5"/>
    <w:rsid w:val="00FB741C"/>
    <w:rsid w:val="00FB7AE8"/>
    <w:rsid w:val="00FC4ED4"/>
    <w:rsid w:val="00FD5046"/>
    <w:rsid w:val="00FE3543"/>
    <w:rsid w:val="00FF1B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47B89"/>
  <w15:docId w15:val="{A4A777D5-8FDB-AE48-9B40-6D9EB4C8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1D15"/>
    <w:pPr>
      <w:spacing w:line="360" w:lineRule="atLeast"/>
    </w:pPr>
    <w:rPr>
      <w:rFonts w:ascii="Open Sans Light" w:hAnsi="Open Sans Light"/>
      <w:sz w:val="22"/>
      <w:lang w:eastAsia="en-US"/>
    </w:rPr>
  </w:style>
  <w:style w:type="paragraph" w:styleId="Kop1">
    <w:name w:val="heading 1"/>
    <w:basedOn w:val="Kop3"/>
    <w:next w:val="Standaard"/>
    <w:link w:val="Kop1Char"/>
    <w:uiPriority w:val="9"/>
    <w:qFormat/>
    <w:rsid w:val="00193E2F"/>
    <w:pPr>
      <w:spacing w:after="240"/>
      <w:outlineLvl w:val="0"/>
    </w:pPr>
    <w:rPr>
      <w:rFonts w:ascii="Roboto Black" w:hAnsi="Roboto Black"/>
      <w:sz w:val="28"/>
    </w:rPr>
  </w:style>
  <w:style w:type="paragraph" w:styleId="Kop2">
    <w:name w:val="heading 2"/>
    <w:aliases w:val="Hoofdtitel"/>
    <w:basedOn w:val="Standaard"/>
    <w:next w:val="tekst"/>
    <w:link w:val="Kop2Char"/>
    <w:qFormat/>
    <w:rsid w:val="00551D15"/>
    <w:pPr>
      <w:keepNext/>
      <w:widowControl w:val="0"/>
      <w:spacing w:after="240"/>
      <w:outlineLvl w:val="1"/>
    </w:pPr>
    <w:rPr>
      <w:rFonts w:ascii="LEIXO DEMO" w:hAnsi="LEIXO DEMO"/>
      <w:sz w:val="40"/>
    </w:rPr>
  </w:style>
  <w:style w:type="paragraph" w:styleId="Kop3">
    <w:name w:val="heading 3"/>
    <w:aliases w:val="Kopregel 3"/>
    <w:basedOn w:val="tekst"/>
    <w:next w:val="tekst"/>
    <w:qFormat/>
    <w:rsid w:val="00551D15"/>
    <w:pPr>
      <w:outlineLvl w:val="2"/>
    </w:pPr>
    <w:rPr>
      <w:rFonts w:ascii="Open Sans SemiBold" w:hAnsi="Open Sans SemiBold"/>
    </w:rPr>
  </w:style>
  <w:style w:type="paragraph" w:styleId="Kop4">
    <w:name w:val="heading 4"/>
    <w:aliases w:val="Subtitel"/>
    <w:basedOn w:val="Kop2"/>
    <w:next w:val="tekst"/>
    <w:link w:val="Kop4Char"/>
    <w:qFormat/>
    <w:rsid w:val="00551D15"/>
    <w:pPr>
      <w:spacing w:after="0"/>
      <w:outlineLvl w:val="3"/>
    </w:pPr>
    <w:rPr>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link w:val="tekstChar"/>
    <w:rsid w:val="00406845"/>
    <w:pPr>
      <w:tabs>
        <w:tab w:val="left" w:pos="360"/>
        <w:tab w:val="left" w:pos="720"/>
      </w:tabs>
    </w:pPr>
  </w:style>
  <w:style w:type="paragraph" w:styleId="Voettekst">
    <w:name w:val="footer"/>
    <w:basedOn w:val="Standaard"/>
    <w:semiHidden/>
    <w:rsid w:val="00406845"/>
    <w:pPr>
      <w:framePr w:w="1134" w:hSpace="180" w:vSpace="180" w:wrap="auto" w:vAnchor="page" w:hAnchor="text" w:xAlign="right" w:y="15786"/>
      <w:tabs>
        <w:tab w:val="right" w:pos="1134"/>
      </w:tabs>
      <w:spacing w:after="400" w:line="180" w:lineRule="exact"/>
    </w:pPr>
    <w:rPr>
      <w:sz w:val="20"/>
    </w:rPr>
  </w:style>
  <w:style w:type="paragraph" w:customStyle="1" w:styleId="doc">
    <w:name w:val="doc"/>
    <w:basedOn w:val="Standaard"/>
    <w:next w:val="titel"/>
    <w:rsid w:val="00406845"/>
    <w:pPr>
      <w:framePr w:w="5670" w:hSpace="180" w:vSpace="180" w:wrap="auto" w:vAnchor="page" w:hAnchor="margin" w:y="15832"/>
      <w:spacing w:line="140" w:lineRule="exact"/>
    </w:pPr>
    <w:rPr>
      <w:sz w:val="14"/>
    </w:rPr>
  </w:style>
  <w:style w:type="paragraph" w:customStyle="1" w:styleId="titel">
    <w:name w:val="titel"/>
    <w:basedOn w:val="Kop2"/>
    <w:next w:val="Kop3"/>
    <w:rsid w:val="00406845"/>
    <w:pPr>
      <w:spacing w:after="1080"/>
      <w:jc w:val="center"/>
    </w:pPr>
  </w:style>
  <w:style w:type="paragraph" w:customStyle="1" w:styleId="o3">
    <w:name w:val="o3"/>
    <w:basedOn w:val="o1"/>
    <w:rsid w:val="00406845"/>
    <w:pPr>
      <w:numPr>
        <w:numId w:val="21"/>
      </w:numPr>
      <w:tabs>
        <w:tab w:val="clear" w:pos="645"/>
      </w:tabs>
      <w:ind w:left="284" w:hanging="284"/>
    </w:pPr>
  </w:style>
  <w:style w:type="paragraph" w:customStyle="1" w:styleId="o1">
    <w:name w:val="o1"/>
    <w:basedOn w:val="Standaard"/>
    <w:rsid w:val="00406845"/>
    <w:pPr>
      <w:numPr>
        <w:numId w:val="20"/>
      </w:numPr>
      <w:tabs>
        <w:tab w:val="clear" w:pos="645"/>
      </w:tabs>
      <w:ind w:left="284" w:hanging="284"/>
    </w:pPr>
  </w:style>
  <w:style w:type="paragraph" w:customStyle="1" w:styleId="o2">
    <w:name w:val="o2"/>
    <w:basedOn w:val="o1"/>
    <w:rsid w:val="00406845"/>
    <w:pPr>
      <w:numPr>
        <w:numId w:val="18"/>
      </w:numPr>
      <w:tabs>
        <w:tab w:val="clear" w:pos="645"/>
      </w:tabs>
      <w:ind w:left="567" w:hanging="283"/>
    </w:pPr>
  </w:style>
  <w:style w:type="paragraph" w:styleId="Koptekst">
    <w:name w:val="header"/>
    <w:basedOn w:val="Standaard"/>
    <w:link w:val="KoptekstChar"/>
    <w:uiPriority w:val="99"/>
    <w:unhideWhenUsed/>
    <w:rsid w:val="006655AF"/>
    <w:pPr>
      <w:tabs>
        <w:tab w:val="center" w:pos="4680"/>
        <w:tab w:val="right" w:pos="9360"/>
      </w:tabs>
    </w:pPr>
  </w:style>
  <w:style w:type="paragraph" w:styleId="Documentstructuur">
    <w:name w:val="Document Map"/>
    <w:basedOn w:val="Standaard"/>
    <w:semiHidden/>
    <w:rsid w:val="00406845"/>
    <w:pPr>
      <w:shd w:val="clear" w:color="auto" w:fill="000080"/>
    </w:pPr>
    <w:rPr>
      <w:rFonts w:ascii="Tahoma" w:hAnsi="Tahoma"/>
    </w:rPr>
  </w:style>
  <w:style w:type="character" w:customStyle="1" w:styleId="KoptekstChar">
    <w:name w:val="Koptekst Char"/>
    <w:basedOn w:val="Standaardalinea-lettertype"/>
    <w:link w:val="Koptekst"/>
    <w:uiPriority w:val="99"/>
    <w:rsid w:val="006655AF"/>
    <w:rPr>
      <w:rFonts w:ascii="Arial" w:hAnsi="Arial"/>
      <w:sz w:val="22"/>
      <w:lang w:val="nl-NL"/>
    </w:rPr>
  </w:style>
  <w:style w:type="paragraph" w:styleId="Ballontekst">
    <w:name w:val="Balloon Text"/>
    <w:basedOn w:val="Standaard"/>
    <w:link w:val="BallontekstChar"/>
    <w:uiPriority w:val="99"/>
    <w:semiHidden/>
    <w:unhideWhenUsed/>
    <w:rsid w:val="001B1A7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1A70"/>
    <w:rPr>
      <w:rFonts w:ascii="Tahoma" w:hAnsi="Tahoma" w:cs="Tahoma"/>
      <w:sz w:val="16"/>
      <w:szCs w:val="16"/>
      <w:lang w:val="nl-NL"/>
    </w:rPr>
  </w:style>
  <w:style w:type="paragraph" w:styleId="Normaalweb">
    <w:name w:val="Normal (Web)"/>
    <w:basedOn w:val="Standaard"/>
    <w:uiPriority w:val="99"/>
    <w:semiHidden/>
    <w:unhideWhenUsed/>
    <w:rsid w:val="00D17590"/>
    <w:pPr>
      <w:spacing w:before="100" w:beforeAutospacing="1" w:after="100" w:afterAutospacing="1" w:line="240" w:lineRule="auto"/>
    </w:pPr>
    <w:rPr>
      <w:rFonts w:ascii="Times New Roman" w:hAnsi="Times New Roman"/>
      <w:sz w:val="24"/>
      <w:szCs w:val="24"/>
      <w:lang w:eastAsia="nl-NL"/>
    </w:rPr>
  </w:style>
  <w:style w:type="character" w:styleId="Hyperlink">
    <w:name w:val="Hyperlink"/>
    <w:basedOn w:val="Standaardalinea-lettertype"/>
    <w:uiPriority w:val="99"/>
    <w:unhideWhenUsed/>
    <w:rsid w:val="007A2796"/>
    <w:rPr>
      <w:color w:val="0563C1" w:themeColor="hyperlink"/>
      <w:u w:val="single"/>
    </w:rPr>
  </w:style>
  <w:style w:type="character" w:styleId="Verwijzingopmerking">
    <w:name w:val="annotation reference"/>
    <w:basedOn w:val="Standaardalinea-lettertype"/>
    <w:uiPriority w:val="99"/>
    <w:semiHidden/>
    <w:unhideWhenUsed/>
    <w:rsid w:val="006F6675"/>
    <w:rPr>
      <w:sz w:val="16"/>
      <w:szCs w:val="16"/>
    </w:rPr>
  </w:style>
  <w:style w:type="paragraph" w:styleId="Tekstopmerking">
    <w:name w:val="annotation text"/>
    <w:basedOn w:val="Standaard"/>
    <w:link w:val="TekstopmerkingChar"/>
    <w:uiPriority w:val="99"/>
    <w:semiHidden/>
    <w:unhideWhenUsed/>
    <w:rsid w:val="006F6675"/>
    <w:pPr>
      <w:spacing w:line="240" w:lineRule="auto"/>
    </w:pPr>
    <w:rPr>
      <w:sz w:val="20"/>
    </w:rPr>
  </w:style>
  <w:style w:type="character" w:customStyle="1" w:styleId="TekstopmerkingChar">
    <w:name w:val="Tekst opmerking Char"/>
    <w:basedOn w:val="Standaardalinea-lettertype"/>
    <w:link w:val="Tekstopmerking"/>
    <w:uiPriority w:val="99"/>
    <w:semiHidden/>
    <w:rsid w:val="006F6675"/>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6F6675"/>
    <w:rPr>
      <w:b/>
      <w:bCs/>
    </w:rPr>
  </w:style>
  <w:style w:type="character" w:customStyle="1" w:styleId="OnderwerpvanopmerkingChar">
    <w:name w:val="Onderwerp van opmerking Char"/>
    <w:basedOn w:val="TekstopmerkingChar"/>
    <w:link w:val="Onderwerpvanopmerking"/>
    <w:uiPriority w:val="99"/>
    <w:semiHidden/>
    <w:rsid w:val="006F6675"/>
    <w:rPr>
      <w:rFonts w:ascii="Arial" w:hAnsi="Arial"/>
      <w:b/>
      <w:bCs/>
      <w:lang w:eastAsia="en-US"/>
    </w:rPr>
  </w:style>
  <w:style w:type="character" w:styleId="GevolgdeHyperlink">
    <w:name w:val="FollowedHyperlink"/>
    <w:basedOn w:val="Standaardalinea-lettertype"/>
    <w:uiPriority w:val="99"/>
    <w:semiHidden/>
    <w:unhideWhenUsed/>
    <w:rsid w:val="00AF198C"/>
    <w:rPr>
      <w:color w:val="954F72" w:themeColor="followedHyperlink"/>
      <w:u w:val="single"/>
    </w:rPr>
  </w:style>
  <w:style w:type="paragraph" w:styleId="Citaat">
    <w:name w:val="Quote"/>
    <w:basedOn w:val="Standaard"/>
    <w:next w:val="Standaard"/>
    <w:link w:val="CitaatChar"/>
    <w:uiPriority w:val="29"/>
    <w:rsid w:val="00542D1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42D1B"/>
    <w:rPr>
      <w:rFonts w:ascii="Arial" w:hAnsi="Arial"/>
      <w:i/>
      <w:iCs/>
      <w:color w:val="404040" w:themeColor="text1" w:themeTint="BF"/>
      <w:sz w:val="22"/>
      <w:lang w:eastAsia="en-US"/>
    </w:rPr>
  </w:style>
  <w:style w:type="paragraph" w:styleId="Lijstalinea">
    <w:name w:val="List Paragraph"/>
    <w:basedOn w:val="Standaard"/>
    <w:uiPriority w:val="34"/>
    <w:rsid w:val="004013C1"/>
    <w:pPr>
      <w:ind w:left="720"/>
      <w:contextualSpacing/>
    </w:pPr>
  </w:style>
  <w:style w:type="paragraph" w:styleId="Geenafstand">
    <w:name w:val="No Spacing"/>
    <w:aliases w:val="Schuingedrukt"/>
    <w:basedOn w:val="Lijstalinea"/>
    <w:uiPriority w:val="1"/>
    <w:qFormat/>
    <w:rsid w:val="00190368"/>
    <w:pPr>
      <w:numPr>
        <w:numId w:val="31"/>
      </w:numPr>
    </w:pPr>
    <w:rPr>
      <w:i/>
    </w:rPr>
  </w:style>
  <w:style w:type="character" w:customStyle="1" w:styleId="Kop1Char">
    <w:name w:val="Kop 1 Char"/>
    <w:basedOn w:val="Standaardalinea-lettertype"/>
    <w:link w:val="Kop1"/>
    <w:uiPriority w:val="9"/>
    <w:rsid w:val="00193E2F"/>
    <w:rPr>
      <w:rFonts w:ascii="Roboto Black" w:hAnsi="Roboto Black"/>
      <w:sz w:val="28"/>
      <w:lang w:eastAsia="en-US"/>
    </w:rPr>
  </w:style>
  <w:style w:type="character" w:styleId="Nadruk">
    <w:name w:val="Emphasis"/>
    <w:basedOn w:val="Standaardalinea-lettertype"/>
    <w:uiPriority w:val="20"/>
    <w:rsid w:val="00CD03F4"/>
    <w:rPr>
      <w:i/>
      <w:iCs/>
    </w:rPr>
  </w:style>
  <w:style w:type="paragraph" w:customStyle="1" w:styleId="Datumentijd">
    <w:name w:val="Datum en tijd"/>
    <w:basedOn w:val="Kop4"/>
    <w:link w:val="DatumentijdChar"/>
    <w:qFormat/>
    <w:rsid w:val="00BB15FE"/>
    <w:pPr>
      <w:spacing w:after="600"/>
    </w:pPr>
    <w:rPr>
      <w:rFonts w:ascii="Roboto Light" w:hAnsi="Roboto Light"/>
      <w:sz w:val="22"/>
    </w:rPr>
  </w:style>
  <w:style w:type="character" w:customStyle="1" w:styleId="Kop2Char">
    <w:name w:val="Kop 2 Char"/>
    <w:aliases w:val="Hoofdtitel Char"/>
    <w:basedOn w:val="Standaardalinea-lettertype"/>
    <w:link w:val="Kop2"/>
    <w:rsid w:val="00551D15"/>
    <w:rPr>
      <w:rFonts w:ascii="LEIXO DEMO" w:hAnsi="LEIXO DEMO"/>
      <w:sz w:val="40"/>
      <w:lang w:eastAsia="en-US"/>
    </w:rPr>
  </w:style>
  <w:style w:type="character" w:customStyle="1" w:styleId="Kop4Char">
    <w:name w:val="Kop 4 Char"/>
    <w:aliases w:val="Subtitel Char"/>
    <w:basedOn w:val="Kop2Char"/>
    <w:link w:val="Kop4"/>
    <w:rsid w:val="00551D15"/>
    <w:rPr>
      <w:rFonts w:ascii="LEIXO DEMO" w:hAnsi="LEIXO DEMO"/>
      <w:sz w:val="28"/>
      <w:lang w:eastAsia="en-US"/>
    </w:rPr>
  </w:style>
  <w:style w:type="character" w:customStyle="1" w:styleId="DatumentijdChar">
    <w:name w:val="Datum en tijd Char"/>
    <w:basedOn w:val="Kop4Char"/>
    <w:link w:val="Datumentijd"/>
    <w:rsid w:val="00BB15FE"/>
    <w:rPr>
      <w:rFonts w:ascii="Roboto Light" w:hAnsi="Roboto Light"/>
      <w:sz w:val="22"/>
      <w:lang w:eastAsia="en-US"/>
    </w:rPr>
  </w:style>
  <w:style w:type="paragraph" w:customStyle="1" w:styleId="Bullet2">
    <w:name w:val="Bullet 2"/>
    <w:basedOn w:val="tekst"/>
    <w:link w:val="Bullet2Char"/>
    <w:qFormat/>
    <w:rsid w:val="0094636F"/>
    <w:pPr>
      <w:numPr>
        <w:ilvl w:val="1"/>
        <w:numId w:val="36"/>
      </w:numPr>
      <w:ind w:left="709" w:hanging="345"/>
    </w:pPr>
  </w:style>
  <w:style w:type="paragraph" w:customStyle="1" w:styleId="Bullet1">
    <w:name w:val="Bullet 1"/>
    <w:basedOn w:val="tekst"/>
    <w:link w:val="Bullet1Char"/>
    <w:qFormat/>
    <w:rsid w:val="0094636F"/>
    <w:pPr>
      <w:numPr>
        <w:numId w:val="34"/>
      </w:numPr>
    </w:pPr>
  </w:style>
  <w:style w:type="character" w:customStyle="1" w:styleId="tekstChar">
    <w:name w:val="tekst Char"/>
    <w:basedOn w:val="Standaardalinea-lettertype"/>
    <w:link w:val="tekst"/>
    <w:rsid w:val="0094636F"/>
    <w:rPr>
      <w:rFonts w:ascii="Roboto Light" w:hAnsi="Roboto Light"/>
      <w:sz w:val="22"/>
      <w:lang w:eastAsia="en-US"/>
    </w:rPr>
  </w:style>
  <w:style w:type="character" w:customStyle="1" w:styleId="Bullet2Char">
    <w:name w:val="Bullet 2 Char"/>
    <w:basedOn w:val="tekstChar"/>
    <w:link w:val="Bullet2"/>
    <w:rsid w:val="0094636F"/>
    <w:rPr>
      <w:rFonts w:ascii="Roboto Light" w:hAnsi="Roboto Light"/>
      <w:sz w:val="22"/>
      <w:lang w:eastAsia="en-US"/>
    </w:rPr>
  </w:style>
  <w:style w:type="character" w:customStyle="1" w:styleId="Bullet1Char">
    <w:name w:val="Bullet 1 Char"/>
    <w:basedOn w:val="tekstChar"/>
    <w:link w:val="Bullet1"/>
    <w:rsid w:val="0094636F"/>
    <w:rPr>
      <w:rFonts w:ascii="Roboto Light" w:hAnsi="Roboto Light"/>
      <w:sz w:val="22"/>
      <w:lang w:eastAsia="en-US"/>
    </w:rPr>
  </w:style>
  <w:style w:type="table" w:styleId="Tabelraster">
    <w:name w:val="Table Grid"/>
    <w:basedOn w:val="Standaardtabel"/>
    <w:uiPriority w:val="59"/>
    <w:rsid w:val="00821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DC0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99875">
      <w:bodyDiv w:val="1"/>
      <w:marLeft w:val="0"/>
      <w:marRight w:val="0"/>
      <w:marTop w:val="0"/>
      <w:marBottom w:val="0"/>
      <w:divBdr>
        <w:top w:val="none" w:sz="0" w:space="0" w:color="auto"/>
        <w:left w:val="none" w:sz="0" w:space="0" w:color="auto"/>
        <w:bottom w:val="none" w:sz="0" w:space="0" w:color="auto"/>
        <w:right w:val="none" w:sz="0" w:space="0" w:color="auto"/>
      </w:divBdr>
    </w:div>
    <w:div w:id="282538407">
      <w:bodyDiv w:val="1"/>
      <w:marLeft w:val="0"/>
      <w:marRight w:val="0"/>
      <w:marTop w:val="0"/>
      <w:marBottom w:val="0"/>
      <w:divBdr>
        <w:top w:val="none" w:sz="0" w:space="0" w:color="auto"/>
        <w:left w:val="none" w:sz="0" w:space="0" w:color="auto"/>
        <w:bottom w:val="none" w:sz="0" w:space="0" w:color="auto"/>
        <w:right w:val="none" w:sz="0" w:space="0" w:color="auto"/>
      </w:divBdr>
    </w:div>
    <w:div w:id="501436148">
      <w:bodyDiv w:val="1"/>
      <w:marLeft w:val="0"/>
      <w:marRight w:val="0"/>
      <w:marTop w:val="0"/>
      <w:marBottom w:val="0"/>
      <w:divBdr>
        <w:top w:val="none" w:sz="0" w:space="0" w:color="auto"/>
        <w:left w:val="none" w:sz="0" w:space="0" w:color="auto"/>
        <w:bottom w:val="none" w:sz="0" w:space="0" w:color="auto"/>
        <w:right w:val="none" w:sz="0" w:space="0" w:color="auto"/>
      </w:divBdr>
      <w:divsChild>
        <w:div w:id="1628506203">
          <w:marLeft w:val="0"/>
          <w:marRight w:val="0"/>
          <w:marTop w:val="0"/>
          <w:marBottom w:val="0"/>
          <w:divBdr>
            <w:top w:val="none" w:sz="0" w:space="0" w:color="auto"/>
            <w:left w:val="none" w:sz="0" w:space="0" w:color="auto"/>
            <w:bottom w:val="none" w:sz="0" w:space="0" w:color="auto"/>
            <w:right w:val="none" w:sz="0" w:space="0" w:color="auto"/>
          </w:divBdr>
          <w:divsChild>
            <w:div w:id="940255998">
              <w:marLeft w:val="0"/>
              <w:marRight w:val="0"/>
              <w:marTop w:val="0"/>
              <w:marBottom w:val="0"/>
              <w:divBdr>
                <w:top w:val="none" w:sz="0" w:space="0" w:color="auto"/>
                <w:left w:val="none" w:sz="0" w:space="0" w:color="auto"/>
                <w:bottom w:val="none" w:sz="0" w:space="0" w:color="auto"/>
                <w:right w:val="none" w:sz="0" w:space="0" w:color="auto"/>
              </w:divBdr>
              <w:divsChild>
                <w:div w:id="16993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053470">
      <w:bodyDiv w:val="1"/>
      <w:marLeft w:val="0"/>
      <w:marRight w:val="0"/>
      <w:marTop w:val="0"/>
      <w:marBottom w:val="0"/>
      <w:divBdr>
        <w:top w:val="none" w:sz="0" w:space="0" w:color="auto"/>
        <w:left w:val="none" w:sz="0" w:space="0" w:color="auto"/>
        <w:bottom w:val="none" w:sz="0" w:space="0" w:color="auto"/>
        <w:right w:val="none" w:sz="0" w:space="0" w:color="auto"/>
      </w:divBdr>
      <w:divsChild>
        <w:div w:id="381558394">
          <w:marLeft w:val="547"/>
          <w:marRight w:val="0"/>
          <w:marTop w:val="0"/>
          <w:marBottom w:val="0"/>
          <w:divBdr>
            <w:top w:val="none" w:sz="0" w:space="0" w:color="auto"/>
            <w:left w:val="none" w:sz="0" w:space="0" w:color="auto"/>
            <w:bottom w:val="none" w:sz="0" w:space="0" w:color="auto"/>
            <w:right w:val="none" w:sz="0" w:space="0" w:color="auto"/>
          </w:divBdr>
        </w:div>
        <w:div w:id="673923511">
          <w:marLeft w:val="547"/>
          <w:marRight w:val="0"/>
          <w:marTop w:val="0"/>
          <w:marBottom w:val="0"/>
          <w:divBdr>
            <w:top w:val="none" w:sz="0" w:space="0" w:color="auto"/>
            <w:left w:val="none" w:sz="0" w:space="0" w:color="auto"/>
            <w:bottom w:val="none" w:sz="0" w:space="0" w:color="auto"/>
            <w:right w:val="none" w:sz="0" w:space="0" w:color="auto"/>
          </w:divBdr>
        </w:div>
        <w:div w:id="822818565">
          <w:marLeft w:val="547"/>
          <w:marRight w:val="0"/>
          <w:marTop w:val="0"/>
          <w:marBottom w:val="0"/>
          <w:divBdr>
            <w:top w:val="none" w:sz="0" w:space="0" w:color="auto"/>
            <w:left w:val="none" w:sz="0" w:space="0" w:color="auto"/>
            <w:bottom w:val="none" w:sz="0" w:space="0" w:color="auto"/>
            <w:right w:val="none" w:sz="0" w:space="0" w:color="auto"/>
          </w:divBdr>
        </w:div>
        <w:div w:id="1168205289">
          <w:marLeft w:val="547"/>
          <w:marRight w:val="0"/>
          <w:marTop w:val="0"/>
          <w:marBottom w:val="0"/>
          <w:divBdr>
            <w:top w:val="none" w:sz="0" w:space="0" w:color="auto"/>
            <w:left w:val="none" w:sz="0" w:space="0" w:color="auto"/>
            <w:bottom w:val="none" w:sz="0" w:space="0" w:color="auto"/>
            <w:right w:val="none" w:sz="0" w:space="0" w:color="auto"/>
          </w:divBdr>
        </w:div>
      </w:divsChild>
    </w:div>
    <w:div w:id="887836516">
      <w:bodyDiv w:val="1"/>
      <w:marLeft w:val="0"/>
      <w:marRight w:val="0"/>
      <w:marTop w:val="0"/>
      <w:marBottom w:val="0"/>
      <w:divBdr>
        <w:top w:val="none" w:sz="0" w:space="0" w:color="auto"/>
        <w:left w:val="none" w:sz="0" w:space="0" w:color="auto"/>
        <w:bottom w:val="none" w:sz="0" w:space="0" w:color="auto"/>
        <w:right w:val="none" w:sz="0" w:space="0" w:color="auto"/>
      </w:divBdr>
    </w:div>
    <w:div w:id="1394769895">
      <w:bodyDiv w:val="1"/>
      <w:marLeft w:val="0"/>
      <w:marRight w:val="0"/>
      <w:marTop w:val="0"/>
      <w:marBottom w:val="0"/>
      <w:divBdr>
        <w:top w:val="none" w:sz="0" w:space="0" w:color="auto"/>
        <w:left w:val="none" w:sz="0" w:space="0" w:color="auto"/>
        <w:bottom w:val="none" w:sz="0" w:space="0" w:color="auto"/>
        <w:right w:val="none" w:sz="0" w:space="0" w:color="auto"/>
      </w:divBdr>
    </w:div>
    <w:div w:id="1557205191">
      <w:bodyDiv w:val="1"/>
      <w:marLeft w:val="0"/>
      <w:marRight w:val="0"/>
      <w:marTop w:val="0"/>
      <w:marBottom w:val="0"/>
      <w:divBdr>
        <w:top w:val="none" w:sz="0" w:space="0" w:color="auto"/>
        <w:left w:val="none" w:sz="0" w:space="0" w:color="auto"/>
        <w:bottom w:val="none" w:sz="0" w:space="0" w:color="auto"/>
        <w:right w:val="none" w:sz="0" w:space="0" w:color="auto"/>
      </w:divBdr>
    </w:div>
    <w:div w:id="1728332775">
      <w:bodyDiv w:val="1"/>
      <w:marLeft w:val="0"/>
      <w:marRight w:val="0"/>
      <w:marTop w:val="0"/>
      <w:marBottom w:val="0"/>
      <w:divBdr>
        <w:top w:val="none" w:sz="0" w:space="0" w:color="auto"/>
        <w:left w:val="none" w:sz="0" w:space="0" w:color="auto"/>
        <w:bottom w:val="none" w:sz="0" w:space="0" w:color="auto"/>
        <w:right w:val="none" w:sz="0" w:space="0" w:color="auto"/>
      </w:divBdr>
    </w:div>
    <w:div w:id="1873300426">
      <w:bodyDiv w:val="1"/>
      <w:marLeft w:val="0"/>
      <w:marRight w:val="0"/>
      <w:marTop w:val="0"/>
      <w:marBottom w:val="0"/>
      <w:divBdr>
        <w:top w:val="none" w:sz="0" w:space="0" w:color="auto"/>
        <w:left w:val="none" w:sz="0" w:space="0" w:color="auto"/>
        <w:bottom w:val="none" w:sz="0" w:space="0" w:color="auto"/>
        <w:right w:val="none" w:sz="0" w:space="0" w:color="auto"/>
      </w:divBdr>
    </w:div>
    <w:div w:id="20232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portutrecht.nl/oudesite2023/toekomstvoetba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sportutrecht.nl/oudesite2023/toekomstvoetba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portutrecht.nl/oudesite2023/toekomstvoetba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portutrecht.sharepoint.com/sites/Communicatie/Templates/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f5193f-3b69-47fa-80dd-4f02a866b590">
      <Terms xmlns="http://schemas.microsoft.com/office/infopath/2007/PartnerControls"/>
    </lcf76f155ced4ddcb4097134ff3c332f>
    <TaxCatchAll xmlns="0257e201-75ce-4d58-93f8-b5a5f03543c2" xsi:nil="true"/>
    <Gebruik xmlns="50f5193f-3b69-47fa-80dd-4f02a866b590">Word bestand</Gebrui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791B4175E8474AB40481792171B779" ma:contentTypeVersion="10" ma:contentTypeDescription="Een nieuw document maken." ma:contentTypeScope="" ma:versionID="e2e5d8e0ef26c03d41df6b5939a0f1a3">
  <xsd:schema xmlns:xsd="http://www.w3.org/2001/XMLSchema" xmlns:xs="http://www.w3.org/2001/XMLSchema" xmlns:p="http://schemas.microsoft.com/office/2006/metadata/properties" xmlns:ns2="50f5193f-3b69-47fa-80dd-4f02a866b590" xmlns:ns3="0257e201-75ce-4d58-93f8-b5a5f03543c2" targetNamespace="http://schemas.microsoft.com/office/2006/metadata/properties" ma:root="true" ma:fieldsID="fa7a810744554e57b52818f3d645257f" ns2:_="" ns3:_="">
    <xsd:import namespace="50f5193f-3b69-47fa-80dd-4f02a866b590"/>
    <xsd:import namespace="0257e201-75ce-4d58-93f8-b5a5f03543c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Gebrui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5193f-3b69-47fa-80dd-4f02a866b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bb279462-53f3-47e8-88a7-ac44c98080e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Gebruik" ma:index="17" nillable="true" ma:displayName="Gebruik" ma:format="Dropdown" ma:internalName="Gebrui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57e201-75ce-4d58-93f8-b5a5f03543c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b4b2ca9-ae53-498e-8f1f-d73dd283eced}" ma:internalName="TaxCatchAll" ma:showField="CatchAllData" ma:web="0257e201-75ce-4d58-93f8-b5a5f03543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DF74AA-C8D8-4BDF-8FD9-1CCE3B653492}">
  <ds:schemaRefs>
    <ds:schemaRef ds:uri="http://schemas.microsoft.com/office/2006/metadata/properties"/>
    <ds:schemaRef ds:uri="http://schemas.microsoft.com/office/infopath/2007/PartnerControls"/>
    <ds:schemaRef ds:uri="50f5193f-3b69-47fa-80dd-4f02a866b590"/>
    <ds:schemaRef ds:uri="0257e201-75ce-4d58-93f8-b5a5f03543c2"/>
  </ds:schemaRefs>
</ds:datastoreItem>
</file>

<file path=customXml/itemProps2.xml><?xml version="1.0" encoding="utf-8"?>
<ds:datastoreItem xmlns:ds="http://schemas.openxmlformats.org/officeDocument/2006/customXml" ds:itemID="{C978B4DF-CE27-474E-A24A-FB89F374FEFB}">
  <ds:schemaRefs>
    <ds:schemaRef ds:uri="http://schemas.microsoft.com/sharepoint/v3/contenttype/forms"/>
  </ds:schemaRefs>
</ds:datastoreItem>
</file>

<file path=customXml/itemProps3.xml><?xml version="1.0" encoding="utf-8"?>
<ds:datastoreItem xmlns:ds="http://schemas.openxmlformats.org/officeDocument/2006/customXml" ds:itemID="{0EB62FF9-A78A-4EEA-B7EF-D5FB03027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5193f-3b69-47fa-80dd-4f02a866b590"/>
    <ds:schemaRef ds:uri="0257e201-75ce-4d58-93f8-b5a5f0354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Word%20template.dotx</Template>
  <TotalTime>3</TotalTime>
  <Pages>1</Pages>
  <Words>234</Words>
  <Characters>1290</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Notitie</vt:lpstr>
      <vt:lpstr>Notitie</vt:lpstr>
    </vt:vector>
  </TitlesOfParts>
  <Company>VODW</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Notitie</dc:title>
  <dc:subject/>
  <dc:creator>Microsoft Office User</dc:creator>
  <cp:keywords/>
  <dc:description/>
  <cp:lastModifiedBy>Eline Brand</cp:lastModifiedBy>
  <cp:revision>1</cp:revision>
  <cp:lastPrinted>2017-01-16T08:08:00Z</cp:lastPrinted>
  <dcterms:created xsi:type="dcterms:W3CDTF">2023-10-12T08:00:00Z</dcterms:created>
  <dcterms:modified xsi:type="dcterms:W3CDTF">2023-10-12T08:12:00Z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0x01010068791B4175E8474AB40481792171B779</vt:lpwstr>
  </property>
  <property fmtid="{D5CDD505-2E9C-101B-9397-08002B2CF9AE}" pid="3" name="MediaServiceImageTags">
    <vt:lpwstr/>
  </property>
</Properties>
</file>